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80614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C71AA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394A6A" w:rsidP="00DE68A0">
            <w:r>
              <w:rPr>
                <w:rFonts w:hint="cs"/>
                <w:rtl/>
              </w:rPr>
              <w:t>‏</w:t>
            </w:r>
            <w:r>
              <w:rPr>
                <w:rtl/>
              </w:rPr>
              <w:t>11/10/2020</w:t>
            </w:r>
          </w:p>
        </w:tc>
      </w:tr>
    </w:tbl>
    <w:p w:rsidR="00332AFB" w:rsidRDefault="0080614D" w:rsidP="00222867">
      <w:pPr>
        <w:rPr>
          <w:rtl/>
        </w:rPr>
      </w:pPr>
    </w:p>
    <w:p w:rsidR="00222867" w:rsidRDefault="0080614D" w:rsidP="00222867">
      <w:pPr>
        <w:rPr>
          <w:rtl/>
        </w:rPr>
      </w:pPr>
    </w:p>
    <w:p w:rsidR="00222867" w:rsidRDefault="0080614D" w:rsidP="00222867">
      <w:pPr>
        <w:rPr>
          <w:rtl/>
        </w:rPr>
      </w:pPr>
    </w:p>
    <w:p w:rsidR="00222867" w:rsidRDefault="0080614D" w:rsidP="00222867">
      <w:pPr>
        <w:rPr>
          <w:rtl/>
        </w:rPr>
      </w:pPr>
    </w:p>
    <w:p w:rsidR="00222867" w:rsidRDefault="0080614D" w:rsidP="00222867">
      <w:pPr>
        <w:rPr>
          <w:rtl/>
        </w:rPr>
      </w:pPr>
    </w:p>
    <w:p w:rsidR="00222867" w:rsidRDefault="0080614D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80614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80614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27C19" w:rsidRPr="009A7FEF" w:rsidRDefault="00C27C19" w:rsidP="00C27C19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ביחידות </w:t>
            </w:r>
            <w:r>
              <w:rPr>
                <w:rFonts w:ascii="Arial" w:hAnsi="Arial"/>
                <w:b/>
                <w:sz w:val="22"/>
                <w:szCs w:val="22"/>
              </w:rPr>
              <w:t>IVF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בבתי החולים</w:t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מופעלת מערכת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המשמשת כמאגר תרומת ביציות לאומי</w:t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שפותחה ע"י חברת אלעד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פתרונות</w:t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מחשוב 2001 בע"מ (להלן: "החברה") </w:t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>ומבוססת על מוצר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החברה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proofErr w:type="spellStart"/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>קמיליון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>".</w:t>
            </w:r>
          </w:p>
          <w:p w:rsidR="00B53C37" w:rsidRPr="00AF57E9" w:rsidRDefault="00C27C19" w:rsidP="00394A6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>השירות הנדרש הינו המשך התקשרות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עם החברה</w:t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שם </w:t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תחזוקת המערכת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עבור שנת 20</w:t>
            </w:r>
            <w:r w:rsidR="00394A6A">
              <w:rPr>
                <w:rFonts w:ascii="Arial" w:hAnsi="Arial" w:hint="cs"/>
                <w:b/>
                <w:sz w:val="22"/>
                <w:szCs w:val="22"/>
                <w:rtl/>
              </w:rPr>
              <w:t>21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+ שינויים ושיפורים</w:t>
            </w:r>
          </w:p>
        </w:tc>
      </w:tr>
    </w:tbl>
    <w:p w:rsidR="00222867" w:rsidRPr="00AF57E9" w:rsidRDefault="0080614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80614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80614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80614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0614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27C19" w:rsidTr="00C27C19">
        <w:tc>
          <w:tcPr>
            <w:tcW w:w="2675" w:type="dxa"/>
            <w:shd w:val="clear" w:color="auto" w:fill="E6E6E6"/>
            <w:hideMark/>
          </w:tcPr>
          <w:p w:rsidR="00C27C19" w:rsidRPr="00AF57E9" w:rsidRDefault="00C27C19" w:rsidP="00C27C1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C27C19" w:rsidRPr="00C27C19" w:rsidRDefault="00C27C19" w:rsidP="00C27C19">
            <w:pPr>
              <w:bidi w:val="0"/>
              <w:jc w:val="right"/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אלעד</w:t>
            </w:r>
            <w:r w:rsidRPr="00C27C1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פתרונות</w:t>
            </w:r>
            <w:r w:rsidRPr="00C27C1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מחשוב</w:t>
            </w:r>
            <w:r w:rsidRPr="00C27C1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2001 </w:t>
            </w:r>
            <w:r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בע</w:t>
            </w:r>
            <w:r w:rsidRPr="00C27C1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"</w:t>
            </w:r>
            <w:r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</w:t>
            </w:r>
          </w:p>
        </w:tc>
      </w:tr>
      <w:tr w:rsidR="007548B0" w:rsidTr="00C27C19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222867" w:rsidRPr="00C27C19" w:rsidRDefault="00C27C19">
            <w:pPr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27C19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513149179</w:t>
            </w:r>
          </w:p>
        </w:tc>
      </w:tr>
      <w:tr w:rsidR="007548B0" w:rsidTr="00C27C19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C27C19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22867" w:rsidRPr="00AF57E9" w:rsidRDefault="00394A6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100</w:t>
            </w:r>
            <w:r w:rsidR="00C27C19"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₪ </w:t>
            </w:r>
            <w:r w:rsidR="00EA60B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 </w:t>
            </w:r>
            <w:r w:rsidR="00C27C19"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C27C19" w:rsidTr="00C27C19">
        <w:tc>
          <w:tcPr>
            <w:tcW w:w="2675" w:type="dxa"/>
            <w:shd w:val="clear" w:color="auto" w:fill="E6E6E6"/>
            <w:hideMark/>
          </w:tcPr>
          <w:p w:rsidR="00C27C19" w:rsidRPr="00AF57E9" w:rsidRDefault="00C27C19" w:rsidP="00C27C1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C27C19" w:rsidRPr="00C27C19" w:rsidRDefault="00394A6A" w:rsidP="00394A6A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 w:rsidR="00C27C19"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 w:rsidR="00C27C19"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/202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 </w:t>
            </w:r>
            <w:r w:rsidR="00C27C19"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</w:t>
            </w:r>
            <w:r w:rsidR="00C27C19"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/12/20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21 </w:t>
            </w:r>
          </w:p>
        </w:tc>
      </w:tr>
    </w:tbl>
    <w:p w:rsidR="00222867" w:rsidRPr="00AF57E9" w:rsidRDefault="0080614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5D69F8" w:rsidRDefault="005D69F8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80614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80614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C27C19">
        <w:trPr>
          <w:trHeight w:val="900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Pr="00AF57E9" w:rsidRDefault="00C27C19" w:rsidP="0067543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למיטב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ידיעתי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אלעד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פתרונות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מחשוב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2001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הינה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בעלת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התוכנה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ובעלת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זכות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הקניין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הרוחני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בקוד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המקור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התוכנה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ועל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כן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עולה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בגדר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הספק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היחיד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אשר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יכול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לספק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השירותים</w:t>
            </w:r>
            <w:r w:rsidRPr="0010092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10092F">
              <w:rPr>
                <w:rFonts w:ascii="Arial" w:hAnsi="Arial" w:hint="cs"/>
                <w:b/>
                <w:sz w:val="22"/>
                <w:szCs w:val="22"/>
                <w:rtl/>
              </w:rPr>
              <w:t>המבוקשים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C27C19" w:rsidRDefault="0080614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80614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27C19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C19" w:rsidRPr="00AF57E9" w:rsidRDefault="00394A6A" w:rsidP="00394A6A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חיים ברכה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C19" w:rsidRPr="00AF57E9" w:rsidRDefault="00394A6A" w:rsidP="00394A6A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C19" w:rsidRPr="00AF57E9" w:rsidRDefault="00394A6A" w:rsidP="00C27C19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084329" cy="423493"/>
                  <wp:effectExtent l="0" t="0" r="190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HB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3038" cy="4347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27C19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27C19" w:rsidRPr="00AF57E9" w:rsidRDefault="00C27C19" w:rsidP="00C27C1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27C19" w:rsidRPr="00AF57E9" w:rsidRDefault="00C27C19" w:rsidP="00C27C1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27C19" w:rsidRPr="00AF57E9" w:rsidRDefault="00C27C19" w:rsidP="00C27C1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80614D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486199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486199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BD588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תחום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BD5887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rtl/>
              </w:rPr>
              <w:drawing>
                <wp:inline distT="0" distB="0" distL="0" distR="0">
                  <wp:extent cx="1943099" cy="371475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8652" cy="374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614D" w:rsidRDefault="0080614D">
      <w:r>
        <w:separator/>
      </w:r>
    </w:p>
  </w:endnote>
  <w:endnote w:type="continuationSeparator" w:id="0">
    <w:p w:rsidR="0080614D" w:rsidRDefault="00806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A60BB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A60BB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80614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80614D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614D" w:rsidRDefault="0080614D">
      <w:r>
        <w:separator/>
      </w:r>
    </w:p>
  </w:footnote>
  <w:footnote w:type="continuationSeparator" w:id="0">
    <w:p w:rsidR="0080614D" w:rsidRDefault="008061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0614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80614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80614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80614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0614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80614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80614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C684A"/>
    <w:rsid w:val="000D2724"/>
    <w:rsid w:val="002D5C29"/>
    <w:rsid w:val="00307079"/>
    <w:rsid w:val="00331800"/>
    <w:rsid w:val="00332563"/>
    <w:rsid w:val="00336CDD"/>
    <w:rsid w:val="00394A6A"/>
    <w:rsid w:val="00486199"/>
    <w:rsid w:val="00572407"/>
    <w:rsid w:val="005D69F8"/>
    <w:rsid w:val="00675430"/>
    <w:rsid w:val="007548B0"/>
    <w:rsid w:val="0080614D"/>
    <w:rsid w:val="009B6B29"/>
    <w:rsid w:val="009F7FB7"/>
    <w:rsid w:val="00A55C78"/>
    <w:rsid w:val="00AC71AA"/>
    <w:rsid w:val="00B07843"/>
    <w:rsid w:val="00B53C37"/>
    <w:rsid w:val="00BD5887"/>
    <w:rsid w:val="00C27C19"/>
    <w:rsid w:val="00D83A0D"/>
    <w:rsid w:val="00E8203D"/>
    <w:rsid w:val="00EA6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11E7522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584971619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2019-12-05T07:33:01+00:00</SDDocDate>
    <elnewpapaerdate xmlns="276fb107-33e2-4c3f-bae8-9cd5efb2baae" xsi:nil="true"/>
    <SDHebDate xmlns="276fb107-33e2-4c3f-bae8-9cd5efb2baae">ז' בכסלו,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8834F3-AC40-437C-B5E6-AAAE82E80E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13310EA1-FAE5-4527-97D1-20B5CDDBD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371</Words>
  <Characters>1859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חוק תרומת ביציות 2020.pdf.docx.</vt:lpstr>
      <vt:lpstr/>
    </vt:vector>
  </TitlesOfParts>
  <Company/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חוק תרומת ביציות 2020.pdf.docx.</dc:title>
  <dc:creator>Marina Paz</dc:creator>
  <cp:lastModifiedBy>דורין אמויאל</cp:lastModifiedBy>
  <cp:revision>4</cp:revision>
  <dcterms:created xsi:type="dcterms:W3CDTF">2020-10-11T09:31:00Z</dcterms:created>
  <dcterms:modified xsi:type="dcterms:W3CDTF">2020-11-09T06:01:00Z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